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E2F" w:rsidRDefault="002F5E2F">
      <w:pPr>
        <w:pStyle w:val="normal0"/>
        <w:contextualSpacing w:val="0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Mr. Brakeman’s Funtastic Summer Reads </w:t>
      </w:r>
    </w:p>
    <w:p w:rsidR="002F5E2F" w:rsidRDefault="002F5E2F">
      <w:pPr>
        <w:pStyle w:val="normal0"/>
        <w:contextualSpacing w:val="0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for Almost 4th Graders</w:t>
      </w:r>
    </w:p>
    <w:tbl>
      <w:tblPr>
        <w:tblW w:w="1080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/>
      </w:tblPr>
      <w:tblGrid>
        <w:gridCol w:w="2700"/>
        <w:gridCol w:w="2700"/>
        <w:gridCol w:w="2700"/>
        <w:gridCol w:w="2700"/>
      </w:tblGrid>
      <w:tr w:rsidR="002F5E2F">
        <w:trPr>
          <w:jc w:val="center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4.jpg" o:spid="_x0000_i1025" type="#_x0000_t75" style="width:123pt;height:101.25pt;visibility:visible">
                  <v:imagedata r:id="rId4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49.jpg" o:spid="_x0000_i1026" type="#_x0000_t75" style="width:91.5pt;height:138.75pt;visibility:visible">
                  <v:imagedata r:id="rId5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13.jpg" o:spid="_x0000_i1027" type="#_x0000_t75" style="width:99pt;height:141.75pt;visibility:visible">
                  <v:imagedata r:id="rId6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33.jpg" o:spid="_x0000_i1028" type="#_x0000_t75" style="width:105pt;height:132.75pt;visibility:visible">
                  <v:imagedata r:id="rId7" o:title=""/>
                </v:shape>
              </w:pict>
            </w:r>
          </w:p>
        </w:tc>
      </w:tr>
      <w:tr w:rsidR="002F5E2F">
        <w:trPr>
          <w:jc w:val="center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50.jpg" o:spid="_x0000_i1029" type="#_x0000_t75" style="width:95.25pt;height:140.25pt;visibility:visible">
                  <v:imagedata r:id="rId8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32.jpg" o:spid="_x0000_i1030" type="#_x0000_t75" style="width:91.5pt;height:135pt;visibility:visible">
                  <v:imagedata r:id="rId9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30.jpg" o:spid="_x0000_i1031" type="#_x0000_t75" style="width:84pt;height:123pt;visibility:visible">
                  <v:imagedata r:id="rId10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45.jpg" o:spid="_x0000_i1032" type="#_x0000_t75" style="width:80.25pt;height:120.75pt;visibility:visible">
                  <v:imagedata r:id="rId11" o:title=""/>
                </v:shape>
              </w:pict>
            </w:r>
          </w:p>
        </w:tc>
      </w:tr>
      <w:tr w:rsidR="002F5E2F">
        <w:trPr>
          <w:jc w:val="center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44.jpg" o:spid="_x0000_i1033" type="#_x0000_t75" style="width:87.75pt;height:133.5pt;visibility:visible">
                  <v:imagedata r:id="rId12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31.jpg" o:spid="_x0000_i1034" type="#_x0000_t75" style="width:101.25pt;height:133.5pt;visibility:visible">
                  <v:imagedata r:id="rId13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8.jpg" o:spid="_x0000_i1035" type="#_x0000_t75" style="width:97.5pt;height:149.25pt;visibility:visible">
                  <v:imagedata r:id="rId14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54.jpg" o:spid="_x0000_i1036" type="#_x0000_t75" style="width:102.75pt;height:133.5pt;visibility:visible">
                  <v:imagedata r:id="rId15" o:title=""/>
                </v:shape>
              </w:pict>
            </w:r>
          </w:p>
        </w:tc>
      </w:tr>
      <w:tr w:rsidR="002F5E2F">
        <w:trPr>
          <w:jc w:val="center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21.jpg" o:spid="_x0000_i1037" type="#_x0000_t75" style="width:123.75pt;height:102.75pt;visibility:visible">
                  <v:imagedata r:id="rId16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52.jpg" o:spid="_x0000_i1038" type="#_x0000_t75" style="width:97.5pt;height:150.75pt;visibility:visible">
                  <v:imagedata r:id="rId17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25.jpg" o:spid="_x0000_i1039" type="#_x0000_t75" style="width:97.5pt;height:124.5pt;visibility:visible">
                  <v:imagedata r:id="rId18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58.jpg" o:spid="_x0000_i1040" type="#_x0000_t75" style="width:93.75pt;height:130.5pt;visibility:visible">
                  <v:imagedata r:id="rId19" o:title=""/>
                </v:shape>
              </w:pict>
            </w:r>
          </w:p>
        </w:tc>
      </w:tr>
      <w:tr w:rsidR="002F5E2F">
        <w:trPr>
          <w:jc w:val="center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36.jpg" o:spid="_x0000_i1041" type="#_x0000_t75" style="width:101.25pt;height:143.25pt;visibility:visible">
                  <v:imagedata r:id="rId20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10.jpg" o:spid="_x0000_i1042" type="#_x0000_t75" style="width:123.75pt;height:123.75pt;visibility:visible">
                  <v:imagedata r:id="rId21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57.jpg" o:spid="_x0000_i1043" type="#_x0000_t75" style="width:95.25pt;height:140.25pt;visibility:visible">
                  <v:imagedata r:id="rId22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55.jpg" o:spid="_x0000_i1044" type="#_x0000_t75" style="width:95.25pt;height:143.25pt;visibility:visible">
                  <v:imagedata r:id="rId23" o:title=""/>
                </v:shape>
              </w:pict>
            </w:r>
          </w:p>
        </w:tc>
      </w:tr>
      <w:tr w:rsidR="002F5E2F">
        <w:trPr>
          <w:jc w:val="center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41.jpg" o:spid="_x0000_i1045" type="#_x0000_t75" style="width:101.25pt;height:146.25pt;visibility:visible">
                  <v:imagedata r:id="rId24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51.jpg" o:spid="_x0000_i1046" type="#_x0000_t75" style="width:123.75pt;height:153.75pt;visibility:visible">
                  <v:imagedata r:id="rId25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42.jpg" o:spid="_x0000_i1047" type="#_x0000_t75" style="width:123.75pt;height:163.5pt;visibility:visible">
                  <v:imagedata r:id="rId26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53.jpg" o:spid="_x0000_i1048" type="#_x0000_t75" style="width:101.25pt;height:2in;visibility:visible">
                  <v:imagedata r:id="rId27" o:title=""/>
                </v:shape>
              </w:pict>
            </w:r>
          </w:p>
        </w:tc>
      </w:tr>
      <w:tr w:rsidR="002F5E2F">
        <w:trPr>
          <w:jc w:val="center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60.jpg" o:spid="_x0000_i1049" type="#_x0000_t75" style="width:101.25pt;height:148.5pt;visibility:visible">
                  <v:imagedata r:id="rId28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46.jpg" o:spid="_x0000_i1050" type="#_x0000_t75" style="width:123.75pt;height:123.75pt;visibility:visible">
                  <v:imagedata r:id="rId29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59.jpg" o:spid="_x0000_i1051" type="#_x0000_t75" style="width:93.75pt;height:135.75pt;visibility:visible">
                  <v:imagedata r:id="rId30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18.jpg" o:spid="_x0000_i1052" type="#_x0000_t75" style="width:101.25pt;height:143.25pt;visibility:visible">
                  <v:imagedata r:id="rId31" o:title=""/>
                </v:shape>
              </w:pict>
            </w:r>
          </w:p>
        </w:tc>
      </w:tr>
      <w:tr w:rsidR="002F5E2F">
        <w:trPr>
          <w:jc w:val="center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47.jpg" o:spid="_x0000_i1053" type="#_x0000_t75" style="width:106.5pt;height:151.5pt;visibility:visible">
                  <v:imagedata r:id="rId32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  <w:r w:rsidRPr="00F653BC">
              <w:rPr>
                <w:b/>
                <w:bCs/>
                <w:noProof/>
                <w:sz w:val="24"/>
                <w:szCs w:val="24"/>
                <w:lang w:val="en-US"/>
              </w:rPr>
              <w:pict>
                <v:shape id="image35.jpg" o:spid="_x0000_i1054" type="#_x0000_t75" style="width:105pt;height:158.25pt;visibility:visible">
                  <v:imagedata r:id="rId33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5E2F" w:rsidRPr="00F653BC" w:rsidRDefault="002F5E2F" w:rsidP="00F653BC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2F5E2F" w:rsidRDefault="002F5E2F">
      <w:pPr>
        <w:pStyle w:val="normal0"/>
        <w:contextualSpacing w:val="0"/>
        <w:rPr>
          <w:b/>
          <w:bCs/>
          <w:sz w:val="48"/>
          <w:szCs w:val="48"/>
        </w:rPr>
      </w:pPr>
    </w:p>
    <w:sectPr w:rsidR="002F5E2F" w:rsidSect="00E055E1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55E1"/>
    <w:rsid w:val="002F5E2F"/>
    <w:rsid w:val="0064651B"/>
    <w:rsid w:val="008A44B2"/>
    <w:rsid w:val="00E055E1"/>
    <w:rsid w:val="00F65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  <w:contextualSpacing/>
    </w:pPr>
    <w:rPr>
      <w:lang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E055E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E055E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E055E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E055E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E055E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E055E1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2672"/>
    <w:rPr>
      <w:rFonts w:asciiTheme="majorHAnsi" w:eastAsiaTheme="majorEastAsia" w:hAnsiTheme="majorHAnsi" w:cstheme="majorBidi"/>
      <w:b/>
      <w:bCs/>
      <w:kern w:val="32"/>
      <w:sz w:val="32"/>
      <w:szCs w:val="32"/>
      <w:lang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2672"/>
    <w:rPr>
      <w:rFonts w:asciiTheme="majorHAnsi" w:eastAsiaTheme="majorEastAsia" w:hAnsiTheme="majorHAnsi" w:cstheme="majorBidi"/>
      <w:b/>
      <w:bCs/>
      <w:i/>
      <w:iCs/>
      <w:sz w:val="28"/>
      <w:szCs w:val="28"/>
      <w:lang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2672"/>
    <w:rPr>
      <w:rFonts w:asciiTheme="majorHAnsi" w:eastAsiaTheme="majorEastAsia" w:hAnsiTheme="majorHAnsi" w:cstheme="majorBidi"/>
      <w:b/>
      <w:bCs/>
      <w:sz w:val="26"/>
      <w:szCs w:val="26"/>
      <w:lang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2672"/>
    <w:rPr>
      <w:rFonts w:asciiTheme="minorHAnsi" w:eastAsiaTheme="minorEastAsia" w:hAnsiTheme="minorHAnsi" w:cstheme="minorBidi"/>
      <w:b/>
      <w:bCs/>
      <w:sz w:val="28"/>
      <w:szCs w:val="28"/>
      <w:lang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2672"/>
    <w:rPr>
      <w:rFonts w:asciiTheme="minorHAnsi" w:eastAsiaTheme="minorEastAsia" w:hAnsiTheme="minorHAnsi" w:cstheme="minorBidi"/>
      <w:b/>
      <w:bCs/>
      <w:i/>
      <w:iCs/>
      <w:sz w:val="26"/>
      <w:szCs w:val="26"/>
      <w:lang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2672"/>
    <w:rPr>
      <w:rFonts w:asciiTheme="minorHAnsi" w:eastAsiaTheme="minorEastAsia" w:hAnsiTheme="minorHAnsi" w:cstheme="minorBidi"/>
      <w:b/>
      <w:bCs/>
      <w:lang/>
    </w:rPr>
  </w:style>
  <w:style w:type="paragraph" w:customStyle="1" w:styleId="normal0">
    <w:name w:val="normal"/>
    <w:uiPriority w:val="99"/>
    <w:rsid w:val="00E055E1"/>
    <w:pPr>
      <w:spacing w:line="276" w:lineRule="auto"/>
      <w:contextualSpacing/>
    </w:pPr>
    <w:rPr>
      <w:lang/>
    </w:rPr>
  </w:style>
  <w:style w:type="paragraph" w:styleId="Title">
    <w:name w:val="Title"/>
    <w:basedOn w:val="normal0"/>
    <w:next w:val="normal0"/>
    <w:link w:val="TitleChar"/>
    <w:uiPriority w:val="99"/>
    <w:qFormat/>
    <w:rsid w:val="00E055E1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32672"/>
    <w:rPr>
      <w:rFonts w:asciiTheme="majorHAnsi" w:eastAsiaTheme="majorEastAsia" w:hAnsiTheme="majorHAnsi" w:cstheme="majorBidi"/>
      <w:b/>
      <w:bCs/>
      <w:kern w:val="28"/>
      <w:sz w:val="32"/>
      <w:szCs w:val="32"/>
      <w:lang/>
    </w:rPr>
  </w:style>
  <w:style w:type="paragraph" w:styleId="Subtitle">
    <w:name w:val="Subtitle"/>
    <w:basedOn w:val="normal0"/>
    <w:next w:val="normal0"/>
    <w:link w:val="SubtitleChar"/>
    <w:uiPriority w:val="99"/>
    <w:qFormat/>
    <w:rsid w:val="00E055E1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632672"/>
    <w:rPr>
      <w:rFonts w:asciiTheme="majorHAnsi" w:eastAsiaTheme="majorEastAsia" w:hAnsiTheme="majorHAnsi" w:cstheme="majorBidi"/>
      <w:sz w:val="24"/>
      <w:szCs w:val="24"/>
      <w:lang/>
    </w:rPr>
  </w:style>
  <w:style w:type="table" w:customStyle="1" w:styleId="Style">
    <w:name w:val="Style"/>
    <w:uiPriority w:val="99"/>
    <w:rsid w:val="00E055E1"/>
    <w:rPr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19</Words>
  <Characters>114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</dc:title>
  <dc:subject/>
  <dc:creator/>
  <cp:keywords/>
  <dc:description/>
  <cp:lastModifiedBy>WPS</cp:lastModifiedBy>
  <cp:revision>2</cp:revision>
  <dcterms:created xsi:type="dcterms:W3CDTF">2018-06-20T19:23:00Z</dcterms:created>
  <dcterms:modified xsi:type="dcterms:W3CDTF">2018-06-20T19:23:00Z</dcterms:modified>
</cp:coreProperties>
</file>