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595" w:rsidRDefault="00B40595">
      <w:pPr>
        <w:pStyle w:val="normal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Mr. Brakeman’s Super Summer Reads </w:t>
      </w:r>
    </w:p>
    <w:p w:rsidR="00B40595" w:rsidRDefault="00B40595">
      <w:pPr>
        <w:pStyle w:val="normal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for Almost 2nd Graders</w:t>
      </w:r>
    </w:p>
    <w:tbl>
      <w:tblPr>
        <w:tblW w:w="10800" w:type="dxa"/>
        <w:tblInd w:w="-9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/>
      </w:tblPr>
      <w:tblGrid>
        <w:gridCol w:w="2700"/>
        <w:gridCol w:w="2700"/>
        <w:gridCol w:w="2700"/>
        <w:gridCol w:w="2700"/>
      </w:tblGrid>
      <w:tr w:rsidR="00B40595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hyperlink r:id="rId4">
              <w:r w:rsidRPr="00A14738">
                <w:rPr>
                  <w:noProof/>
                  <w:color w:val="1155CC"/>
                  <w:u w:val="single"/>
                  <w:lang w:val="en-US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14.jpg" o:spid="_x0000_i1025" type="#_x0000_t75" style="width:108.75pt;height:159pt;visibility:visible">
                    <v:imagedata r:id="rId5" o:title=""/>
                  </v:shape>
                </w:pict>
              </w:r>
            </w:hyperlink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45.jpg" o:spid="_x0000_i1026" type="#_x0000_t75" style="width:120pt;height:139.5pt;visibility:visible">
                  <v:imagedata r:id="rId6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44.jpg" o:spid="_x0000_i1027" type="#_x0000_t75" style="width:120pt;height:145.5pt;visibility:visible">
                  <v:imagedata r:id="rId7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52.jpg" o:spid="_x0000_i1028" type="#_x0000_t75" style="width:112.5pt;height:139.5pt;visibility:visible">
                  <v:imagedata r:id="rId8" o:title=""/>
                </v:shape>
              </w:pict>
            </w:r>
          </w:p>
        </w:tc>
      </w:tr>
      <w:tr w:rsidR="00B40595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7.jpg" o:spid="_x0000_i1029" type="#_x0000_t75" style="width:105pt;height:139.5pt;visibility:visible">
                  <v:imagedata r:id="rId9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57.jpg" o:spid="_x0000_i1030" type="#_x0000_t75" style="width:97.5pt;height:143.25pt;visibility:visible">
                  <v:imagedata r:id="rId10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53.jpg" o:spid="_x0000_i1031" type="#_x0000_t75" style="width:120pt;height:134.25pt;visibility:visible">
                  <v:imagedata r:id="rId11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50.jpg" o:spid="_x0000_i1032" type="#_x0000_t75" style="width:97.5pt;height:135pt;visibility:visible">
                  <v:imagedata r:id="rId12" o:title=""/>
                </v:shape>
              </w:pict>
            </w:r>
          </w:p>
        </w:tc>
      </w:tr>
      <w:tr w:rsidR="00B40595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59.jpg" o:spid="_x0000_i1033" type="#_x0000_t75" style="width:93.75pt;height:128.25pt;visibility:visible">
                  <v:imagedata r:id="rId13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38.jpg" o:spid="_x0000_i1034" type="#_x0000_t75" style="width:123.75pt;height:123.75pt;visibility:visible">
                  <v:imagedata r:id="rId14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hyperlink r:id="rId15">
              <w:r w:rsidRPr="00A14738">
                <w:rPr>
                  <w:color w:val="1155CC"/>
                  <w:u w:val="single"/>
                </w:rPr>
                <w:t>http://viewpure.com/u9qw1Xyby30?start=0&amp;end=0</w:t>
              </w:r>
            </w:hyperlink>
            <w:r w:rsidRPr="00A14738">
              <w:rPr>
                <w:noProof/>
                <w:lang w:val="en-US"/>
              </w:rPr>
              <w:pict>
                <v:shape id="image41.jpg" o:spid="_x0000_i1035" type="#_x0000_t75" style="width:123.75pt;height:99.75pt;visibility:visible">
                  <v:imagedata r:id="rId16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54.jpg" o:spid="_x0000_i1036" type="#_x0000_t75" style="width:110.25pt;height:126.75pt;visibility:visible">
                  <v:imagedata r:id="rId17" o:title=""/>
                </v:shape>
              </w:pict>
            </w:r>
          </w:p>
        </w:tc>
      </w:tr>
      <w:tr w:rsidR="00B40595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13.jpg" o:spid="_x0000_i1037" type="#_x0000_t75" style="width:97.5pt;height:134.25pt;visibility:visible">
                  <v:imagedata r:id="rId18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48.jpg" o:spid="_x0000_i1038" type="#_x0000_t75" style="width:102.75pt;height:141.75pt;visibility:visible">
                  <v:imagedata r:id="rId19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47.jpg" o:spid="_x0000_i1039" type="#_x0000_t75" style="width:105pt;height:147pt;visibility:visible">
                  <v:imagedata r:id="rId20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hyperlink r:id="rId21">
              <w:r w:rsidRPr="00A14738">
                <w:rPr>
                  <w:noProof/>
                  <w:color w:val="1155CC"/>
                  <w:u w:val="single"/>
                  <w:lang w:val="en-US"/>
                </w:rPr>
                <w:pict>
                  <v:shape id="image58.jpg" o:spid="_x0000_i1040" type="#_x0000_t75" style="width:105pt;height:139.5pt;visibility:visible">
                    <v:imagedata r:id="rId22" o:title=""/>
                  </v:shape>
                </w:pict>
              </w:r>
            </w:hyperlink>
            <w:r>
              <w:t>http://viewpure.com/cJurUTRt6as?start=0&amp;end=0</w:t>
            </w:r>
          </w:p>
        </w:tc>
      </w:tr>
      <w:tr w:rsidR="00B40595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61.jpg" o:spid="_x0000_i1041" type="#_x0000_t75" style="width:97.5pt;height:129.75pt;visibility:visible">
                  <v:imagedata r:id="rId23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63.jpg" o:spid="_x0000_i1042" type="#_x0000_t75" style="width:97.5pt;height:133.5pt;visibility:visible">
                  <v:imagedata r:id="rId24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37.jpg" o:spid="_x0000_i1043" type="#_x0000_t75" style="width:117.75pt;height:117pt;visibility:visible">
                  <v:imagedata r:id="rId25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51.jpg" o:spid="_x0000_i1044" type="#_x0000_t75" style="width:97.5pt;height:143.25pt;visibility:visible">
                  <v:imagedata r:id="rId26" o:title=""/>
                </v:shape>
              </w:pict>
            </w:r>
          </w:p>
        </w:tc>
      </w:tr>
      <w:tr w:rsidR="00B40595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55.jpg" o:spid="_x0000_i1045" type="#_x0000_t75" style="width:78.75pt;height:118.5pt;visibility:visible">
                  <v:imagedata r:id="rId27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46.jpg" o:spid="_x0000_i1046" type="#_x0000_t75" style="width:120pt;height:120pt;visibility:visible">
                  <v:imagedata r:id="rId28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42.jpg" o:spid="_x0000_i1047" type="#_x0000_t75" style="width:98.25pt;height:141pt;visibility:visible">
                  <v:imagedata r:id="rId29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40.jpg" o:spid="_x0000_i1048" type="#_x0000_t75" style="width:90pt;height:132.75pt;visibility:visible">
                  <v:imagedata r:id="rId30" o:title=""/>
                </v:shape>
              </w:pict>
            </w:r>
          </w:p>
        </w:tc>
      </w:tr>
      <w:tr w:rsidR="00B40595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36.png" o:spid="_x0000_i1049" type="#_x0000_t75" style="width:102.75pt;height:117pt;visibility:visible">
                  <v:imagedata r:id="rId31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56.jpg" o:spid="_x0000_i1050" type="#_x0000_t75" style="width:119.25pt;height:120.75pt;visibility:visible">
                  <v:imagedata r:id="rId32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43.jpg" o:spid="_x0000_i1051" type="#_x0000_t75" style="width:105pt;height:145.5pt;visibility:visible">
                  <v:imagedata r:id="rId33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60.jpg" o:spid="_x0000_i1052" type="#_x0000_t75" style="width:123.75pt;height:123pt;visibility:visible">
                  <v:imagedata r:id="rId34" o:title=""/>
                </v:shape>
              </w:pict>
            </w:r>
          </w:p>
        </w:tc>
      </w:tr>
      <w:tr w:rsidR="00B40595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39.jpg" o:spid="_x0000_i1053" type="#_x0000_t75" style="width:91.5pt;height:138pt;visibility:visible">
                  <v:imagedata r:id="rId35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62.jpg" o:spid="_x0000_i1054" type="#_x0000_t75" style="width:100.5pt;height:150pt;visibility:visible">
                  <v:imagedata r:id="rId36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49.jpg" o:spid="_x0000_i1055" type="#_x0000_t75" style="width:102.75pt;height:139.5pt;visibility:visible">
                  <v:imagedata r:id="rId37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595" w:rsidRDefault="00B40595" w:rsidP="00A14738">
            <w:pPr>
              <w:pStyle w:val="normal0"/>
              <w:widowControl w:val="0"/>
              <w:spacing w:line="240" w:lineRule="auto"/>
              <w:jc w:val="center"/>
            </w:pPr>
            <w:r w:rsidRPr="00A14738">
              <w:rPr>
                <w:noProof/>
                <w:lang w:val="en-US"/>
              </w:rPr>
              <w:pict>
                <v:shape id="image64.jpg" o:spid="_x0000_i1056" type="#_x0000_t75" style="width:123.75pt;height:147.75pt;visibility:visible">
                  <v:imagedata r:id="rId38" o:title=""/>
                </v:shape>
              </w:pict>
            </w:r>
          </w:p>
        </w:tc>
      </w:tr>
    </w:tbl>
    <w:p w:rsidR="00B40595" w:rsidRDefault="00B40595">
      <w:pPr>
        <w:pStyle w:val="normal0"/>
        <w:jc w:val="center"/>
      </w:pPr>
    </w:p>
    <w:sectPr w:rsidR="00B40595" w:rsidSect="00701874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1874"/>
    <w:rsid w:val="001C6BB9"/>
    <w:rsid w:val="00701874"/>
    <w:rsid w:val="00A14738"/>
    <w:rsid w:val="00B40595"/>
    <w:rsid w:val="00EF661D"/>
    <w:rsid w:val="00F44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76" w:lineRule="auto"/>
    </w:pPr>
    <w:rPr>
      <w:lang/>
    </w:rPr>
  </w:style>
  <w:style w:type="paragraph" w:styleId="Heading1">
    <w:name w:val="heading 1"/>
    <w:basedOn w:val="normal0"/>
    <w:next w:val="normal0"/>
    <w:link w:val="Heading1Char"/>
    <w:uiPriority w:val="99"/>
    <w:qFormat/>
    <w:rsid w:val="0070187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link w:val="Heading2Char"/>
    <w:uiPriority w:val="99"/>
    <w:qFormat/>
    <w:rsid w:val="0070187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link w:val="Heading3Char"/>
    <w:uiPriority w:val="99"/>
    <w:qFormat/>
    <w:rsid w:val="0070187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link w:val="Heading4Char"/>
    <w:uiPriority w:val="99"/>
    <w:qFormat/>
    <w:rsid w:val="0070187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link w:val="Heading5Char"/>
    <w:uiPriority w:val="99"/>
    <w:qFormat/>
    <w:rsid w:val="00701874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link w:val="Heading6Char"/>
    <w:uiPriority w:val="99"/>
    <w:qFormat/>
    <w:rsid w:val="00701874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13FA"/>
    <w:rPr>
      <w:rFonts w:asciiTheme="majorHAnsi" w:eastAsiaTheme="majorEastAsia" w:hAnsiTheme="majorHAnsi" w:cstheme="majorBidi"/>
      <w:b/>
      <w:bCs/>
      <w:kern w:val="32"/>
      <w:sz w:val="32"/>
      <w:szCs w:val="32"/>
      <w:lang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13FA"/>
    <w:rPr>
      <w:rFonts w:asciiTheme="majorHAnsi" w:eastAsiaTheme="majorEastAsia" w:hAnsiTheme="majorHAnsi" w:cstheme="majorBidi"/>
      <w:b/>
      <w:bCs/>
      <w:i/>
      <w:iCs/>
      <w:sz w:val="28"/>
      <w:szCs w:val="28"/>
      <w:lang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13FA"/>
    <w:rPr>
      <w:rFonts w:asciiTheme="majorHAnsi" w:eastAsiaTheme="majorEastAsia" w:hAnsiTheme="majorHAnsi" w:cstheme="majorBidi"/>
      <w:b/>
      <w:bCs/>
      <w:sz w:val="26"/>
      <w:szCs w:val="26"/>
      <w:lang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13FA"/>
    <w:rPr>
      <w:rFonts w:asciiTheme="minorHAnsi" w:eastAsiaTheme="minorEastAsia" w:hAnsiTheme="minorHAnsi" w:cstheme="minorBidi"/>
      <w:b/>
      <w:bCs/>
      <w:sz w:val="28"/>
      <w:szCs w:val="28"/>
      <w:lang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13FA"/>
    <w:rPr>
      <w:rFonts w:asciiTheme="minorHAnsi" w:eastAsiaTheme="minorEastAsia" w:hAnsiTheme="minorHAnsi" w:cstheme="minorBidi"/>
      <w:b/>
      <w:bCs/>
      <w:i/>
      <w:iCs/>
      <w:sz w:val="26"/>
      <w:szCs w:val="26"/>
      <w:lang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13FA"/>
    <w:rPr>
      <w:rFonts w:asciiTheme="minorHAnsi" w:eastAsiaTheme="minorEastAsia" w:hAnsiTheme="minorHAnsi" w:cstheme="minorBidi"/>
      <w:b/>
      <w:bCs/>
      <w:lang/>
    </w:rPr>
  </w:style>
  <w:style w:type="paragraph" w:customStyle="1" w:styleId="normal0">
    <w:name w:val="normal"/>
    <w:uiPriority w:val="99"/>
    <w:rsid w:val="00701874"/>
    <w:pPr>
      <w:spacing w:line="276" w:lineRule="auto"/>
    </w:pPr>
    <w:rPr>
      <w:lang/>
    </w:rPr>
  </w:style>
  <w:style w:type="paragraph" w:styleId="Title">
    <w:name w:val="Title"/>
    <w:basedOn w:val="normal0"/>
    <w:next w:val="normal0"/>
    <w:link w:val="TitleChar"/>
    <w:uiPriority w:val="99"/>
    <w:qFormat/>
    <w:rsid w:val="00701874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13FA"/>
    <w:rPr>
      <w:rFonts w:asciiTheme="majorHAnsi" w:eastAsiaTheme="majorEastAsia" w:hAnsiTheme="majorHAnsi" w:cstheme="majorBidi"/>
      <w:b/>
      <w:bCs/>
      <w:kern w:val="28"/>
      <w:sz w:val="32"/>
      <w:szCs w:val="32"/>
      <w:lang/>
    </w:rPr>
  </w:style>
  <w:style w:type="paragraph" w:styleId="Subtitle">
    <w:name w:val="Subtitle"/>
    <w:basedOn w:val="normal0"/>
    <w:next w:val="normal0"/>
    <w:link w:val="SubtitleChar"/>
    <w:uiPriority w:val="99"/>
    <w:qFormat/>
    <w:rsid w:val="00701874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8713FA"/>
    <w:rPr>
      <w:rFonts w:asciiTheme="majorHAnsi" w:eastAsiaTheme="majorEastAsia" w:hAnsiTheme="majorHAnsi" w:cstheme="majorBidi"/>
      <w:sz w:val="24"/>
      <w:szCs w:val="24"/>
      <w:lang/>
    </w:rPr>
  </w:style>
  <w:style w:type="table" w:customStyle="1" w:styleId="Style">
    <w:name w:val="Style"/>
    <w:uiPriority w:val="99"/>
    <w:rsid w:val="00701874"/>
    <w:rPr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viewpure.com/cJurUTRt6as?start=0&amp;end=0" TargetMode="External"/><Relationship Id="rId34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viewpure.com/u9qw1Xyby30?start=0&amp;end=0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png"/><Relationship Id="rId4" Type="http://schemas.openxmlformats.org/officeDocument/2006/relationships/hyperlink" Target="http://viewpure.com/_zmhI_gH0Uo?start=0&amp;end=0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61</Words>
  <Characters>352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</dc:title>
  <dc:subject/>
  <dc:creator/>
  <cp:keywords/>
  <dc:description/>
  <cp:lastModifiedBy>WPS</cp:lastModifiedBy>
  <cp:revision>3</cp:revision>
  <dcterms:created xsi:type="dcterms:W3CDTF">2018-06-20T19:21:00Z</dcterms:created>
  <dcterms:modified xsi:type="dcterms:W3CDTF">2018-06-20T19:21:00Z</dcterms:modified>
</cp:coreProperties>
</file>